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85" w:type="dxa"/>
        <w:tblInd w:w="-720" w:type="dxa"/>
        <w:tblLayout w:type="fixed"/>
        <w:tblCellMar>
          <w:left w:w="115" w:type="dxa"/>
          <w:right w:w="115" w:type="dxa"/>
        </w:tblCellMar>
        <w:tblLook w:val="0600"/>
      </w:tblPr>
      <w:tblGrid>
        <w:gridCol w:w="719"/>
        <w:gridCol w:w="630"/>
        <w:gridCol w:w="2311"/>
        <w:gridCol w:w="423"/>
        <w:gridCol w:w="6602"/>
      </w:tblGrid>
      <w:tr w:rsidR="00905C7E" w:rsidTr="001E6807">
        <w:trPr>
          <w:trHeight w:val="2112"/>
        </w:trPr>
        <w:tc>
          <w:tcPr>
            <w:tcW w:w="3660" w:type="dxa"/>
            <w:gridSpan w:val="3"/>
            <w:vMerge w:val="restart"/>
            <w:tcBorders>
              <w:bottom w:val="nil"/>
            </w:tcBorders>
          </w:tcPr>
          <w:p w:rsidR="00905C7E" w:rsidRDefault="00295A2A" w:rsidP="004456D8">
            <w:pPr>
              <w:pStyle w:val="Information"/>
            </w:pPr>
            <w:r w:rsidRPr="00295A2A">
              <w:rPr>
                <w:noProof/>
              </w:rPr>
              <w:drawing>
                <wp:inline distT="0" distB="0" distL="0" distR="0">
                  <wp:extent cx="1866900" cy="2095072"/>
                  <wp:effectExtent l="19050" t="0" r="0" b="0"/>
                  <wp:docPr id="1" name="Picture 0" descr="IMG-2020051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514-WA000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617" cy="209587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905C7E" w:rsidRPr="0056708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6602" w:type="dxa"/>
            <w:tcBorders>
              <w:bottom w:val="nil"/>
            </w:tcBorders>
          </w:tcPr>
          <w:p w:rsidR="00905C7E" w:rsidRPr="00310F17" w:rsidRDefault="00921EA2" w:rsidP="00921EA2">
            <w:pPr>
              <w:pStyle w:val="Title"/>
            </w:pPr>
            <w:r>
              <w:t>A</w:t>
            </w:r>
            <w:bookmarkStart w:id="0" w:name="_GoBack"/>
            <w:bookmarkEnd w:id="0"/>
            <w:r>
              <w:t>nshul Kumar Nayak</w:t>
            </w:r>
            <w:r w:rsidR="00905C7E" w:rsidRPr="00310F17">
              <w:br/>
            </w:r>
            <w:r>
              <w:t>S/O Sri Arvindra Nayak</w:t>
            </w:r>
          </w:p>
        </w:tc>
      </w:tr>
      <w:tr w:rsidR="00905C7E" w:rsidTr="00905C7E">
        <w:trPr>
          <w:trHeight w:val="1589"/>
        </w:trPr>
        <w:tc>
          <w:tcPr>
            <w:tcW w:w="3660" w:type="dxa"/>
            <w:gridSpan w:val="3"/>
            <w:vMerge/>
            <w:tcBorders>
              <w:bottom w:val="nil"/>
            </w:tcBorders>
          </w:tcPr>
          <w:p w:rsidR="00905C7E" w:rsidRDefault="00905C7E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6362391E947743D2BE3FA57E7D7F49AA"/>
              </w:placeholder>
              <w:temporary/>
              <w:showingPlcHdr/>
            </w:sdtPr>
            <w:sdtContent>
              <w:p w:rsidR="00905C7E" w:rsidRPr="00E572D6" w:rsidRDefault="00905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:rsidR="00905C7E" w:rsidRPr="00740017" w:rsidRDefault="00921EA2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 years experience from 2016 to till now in MAHENDRA EDUCATION PRIVATE LIMTED BKD ROAD NEAR KUNJVIHARI COLONY JHANSI UP</w:t>
            </w:r>
          </w:p>
          <w:p w:rsidR="00233A7A" w:rsidRDefault="00233A7A" w:rsidP="00AC6C7E">
            <w:pPr>
              <w:pStyle w:val="Experience"/>
              <w:rPr>
                <w:rFonts w:ascii="Calibri" w:hAnsi="Calibri" w:cs="Calibri"/>
              </w:rPr>
            </w:pPr>
          </w:p>
          <w:p w:rsidR="00314880" w:rsidRDefault="00921EA2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POSTED FOR </w:t>
            </w:r>
            <w:r w:rsidR="00314880">
              <w:rPr>
                <w:rFonts w:ascii="Calibri" w:hAnsi="Calibri" w:cs="Calibri"/>
              </w:rPr>
              <w:t>SUBJECTS</w:t>
            </w:r>
          </w:p>
          <w:p w:rsidR="00905C7E" w:rsidRPr="0042707A" w:rsidRDefault="00921EA2" w:rsidP="00314880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HISTORY</w:t>
            </w:r>
            <w:r w:rsidR="00905C7E" w:rsidRPr="00AA78C1">
              <w:rPr>
                <w:rStyle w:val="Strong"/>
                <w:rFonts w:ascii="Calibri" w:hAnsi="Calibri" w:cs="Calibri"/>
                <w:color w:val="8A434E" w:themeColor="accent4" w:themeShade="BF"/>
              </w:rPr>
              <w:t>•</w:t>
            </w:r>
            <w:r>
              <w:rPr>
                <w:rFonts w:ascii="Calibri" w:hAnsi="Calibri" w:cs="Calibri"/>
              </w:rPr>
              <w:t>GEOGRAPHY</w:t>
            </w:r>
            <w:r w:rsidR="00905C7E" w:rsidRPr="00AA78C1">
              <w:rPr>
                <w:rStyle w:val="Strong"/>
                <w:rFonts w:ascii="Calibri" w:hAnsi="Calibri" w:cs="Calibri"/>
                <w:color w:val="8A434E" w:themeColor="accent4" w:themeShade="BF"/>
              </w:rPr>
              <w:t>•</w:t>
            </w:r>
            <w:r>
              <w:rPr>
                <w:rFonts w:ascii="Calibri" w:hAnsi="Calibri" w:cs="Calibri"/>
              </w:rPr>
              <w:t xml:space="preserve">POLITY </w:t>
            </w:r>
            <w:r w:rsidR="0042707A" w:rsidRPr="00AA78C1">
              <w:rPr>
                <w:rStyle w:val="Strong"/>
                <w:rFonts w:ascii="Calibri" w:hAnsi="Calibri" w:cs="Calibri"/>
                <w:color w:val="8A434E" w:themeColor="accent4" w:themeShade="BF"/>
              </w:rPr>
              <w:t>•</w:t>
            </w:r>
            <w:r>
              <w:rPr>
                <w:rFonts w:ascii="Calibri" w:hAnsi="Calibri" w:cs="Calibri"/>
              </w:rPr>
              <w:t>SCIENCE</w:t>
            </w:r>
            <w:r w:rsidR="0042707A">
              <w:rPr>
                <w:rFonts w:ascii="Calibri" w:hAnsi="Calibri" w:cs="Calibri"/>
              </w:rPr>
              <w:t xml:space="preserve"> </w:t>
            </w:r>
            <w:r w:rsidR="0042707A" w:rsidRPr="0042707A">
              <w:rPr>
                <w:rStyle w:val="Strong"/>
                <w:rFonts w:ascii="Calibri" w:hAnsi="Calibri" w:cs="Calibri"/>
                <w:b w:val="0"/>
                <w:color w:val="8A434E" w:themeColor="accent4" w:themeShade="BF"/>
              </w:rPr>
              <w:t xml:space="preserve">• </w:t>
            </w:r>
            <w:r w:rsidR="0042707A" w:rsidRPr="0042707A">
              <w:rPr>
                <w:rStyle w:val="Strong"/>
                <w:rFonts w:ascii="Calibri" w:hAnsi="Calibri" w:cs="Calibri"/>
                <w:b w:val="0"/>
                <w:color w:val="auto"/>
              </w:rPr>
              <w:t>ENVI</w:t>
            </w:r>
            <w:r w:rsidR="0042707A">
              <w:rPr>
                <w:rStyle w:val="Strong"/>
                <w:rFonts w:ascii="Calibri" w:hAnsi="Calibri" w:cs="Calibri"/>
                <w:b w:val="0"/>
                <w:color w:val="auto"/>
              </w:rPr>
              <w:t>RONMENT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F147728FD776463C9904A6C69131886D"/>
              </w:placeholder>
              <w:temporary/>
              <w:showingPlcHdr/>
            </w:sdtPr>
            <w:sdtContent>
              <w:p w:rsidR="00905C7E" w:rsidRPr="00E572D6" w:rsidRDefault="00905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905C7E" w:rsidRDefault="00314880" w:rsidP="00233A7A">
            <w:pPr>
              <w:pStyle w:val="SchoolName"/>
              <w:numPr>
                <w:ilvl w:val="0"/>
                <w:numId w:val="4"/>
              </w:numPr>
            </w:pPr>
            <w:r>
              <w:t>HIGH SCHOOL IN UTTAR PRADESH BOARD ALLAHABAD</w:t>
            </w:r>
          </w:p>
          <w:p w:rsidR="00314880" w:rsidRDefault="00314880" w:rsidP="00905C7E">
            <w:pPr>
              <w:pStyle w:val="SchoolName"/>
            </w:pPr>
          </w:p>
          <w:p w:rsidR="00314880" w:rsidRDefault="00314880" w:rsidP="00233A7A">
            <w:pPr>
              <w:pStyle w:val="SchoolName"/>
              <w:numPr>
                <w:ilvl w:val="0"/>
                <w:numId w:val="4"/>
              </w:numPr>
            </w:pPr>
            <w:r>
              <w:t>INTERMEDIATE IN UTTAR PRADESH BOARD ALLAHABAD</w:t>
            </w:r>
          </w:p>
          <w:p w:rsidR="00314880" w:rsidRDefault="00314880" w:rsidP="00905C7E">
            <w:pPr>
              <w:pStyle w:val="SchoolName"/>
            </w:pPr>
          </w:p>
          <w:p w:rsidR="00314880" w:rsidRDefault="00314880" w:rsidP="00233A7A">
            <w:pPr>
              <w:pStyle w:val="SchoolName"/>
              <w:numPr>
                <w:ilvl w:val="0"/>
                <w:numId w:val="4"/>
              </w:numPr>
            </w:pPr>
            <w:r>
              <w:t>B. TECH WITH COMPUTER SCIENCE</w:t>
            </w:r>
          </w:p>
          <w:p w:rsidR="00314880" w:rsidRPr="00740017" w:rsidRDefault="00314880" w:rsidP="00905C7E">
            <w:pPr>
              <w:pStyle w:val="SchoolName"/>
            </w:pPr>
          </w:p>
          <w:p w:rsidR="00905C7E" w:rsidRPr="00740017" w:rsidRDefault="00314880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advance study subjects History/ Polity/ Geography/ Science</w:t>
            </w:r>
            <w:r w:rsidR="00B57AFA">
              <w:rPr>
                <w:rFonts w:ascii="Calibri" w:hAnsi="Calibri" w:cs="Calibri"/>
              </w:rPr>
              <w:t>/ Environment</w:t>
            </w:r>
          </w:p>
          <w:sdt>
            <w:sdtPr>
              <w:rPr>
                <w:rFonts w:ascii="Calibri" w:hAnsi="Calibri" w:cs="Calibri"/>
                <w:color w:val="0072C7"/>
              </w:rPr>
              <w:id w:val="-1730222568"/>
              <w:placeholder>
                <w:docPart w:val="45A410058AE342C8B934E07E9A902539"/>
              </w:placeholder>
              <w:temporary/>
              <w:showingPlcHdr/>
            </w:sdtPr>
            <w:sdtContent>
              <w:p w:rsidR="00905C7E" w:rsidRPr="00E572D6" w:rsidRDefault="00905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Communication</w:t>
                </w:r>
              </w:p>
            </w:sdtContent>
          </w:sdt>
          <w:p w:rsidR="00774C39" w:rsidRPr="00905C7E" w:rsidRDefault="00774C39" w:rsidP="00905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Able to communicate effectively with a wide range of people, by showing interest and carefully listening to their needs.</w:t>
            </w:r>
          </w:p>
          <w:sdt>
            <w:sdtPr>
              <w:rPr>
                <w:rFonts w:ascii="Calibri" w:hAnsi="Calibri" w:cs="Calibri"/>
                <w:color w:val="0072C7"/>
              </w:rPr>
              <w:id w:val="-278101685"/>
              <w:placeholder>
                <w:docPart w:val="DDEF1110106E4BAFA1079395876500DD"/>
              </w:placeholder>
              <w:temporary/>
              <w:showingPlcHdr/>
            </w:sdtPr>
            <w:sdtContent>
              <w:p w:rsidR="00905C7E" w:rsidRPr="00E572D6" w:rsidRDefault="00905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Leadership</w:t>
                </w:r>
              </w:p>
            </w:sdtContent>
          </w:sdt>
          <w:p w:rsidR="00905C7E" w:rsidRPr="00905C7E" w:rsidRDefault="00774C39" w:rsidP="00905C7E">
            <w:pPr>
              <w:rPr>
                <w:rFonts w:ascii="Calibri" w:hAnsi="Calibri" w:cs="Calibri"/>
              </w:rPr>
            </w:pPr>
            <w:r w:rsidRPr="00774C39">
              <w:rPr>
                <w:rFonts w:ascii="Calibri" w:hAnsi="Calibri" w:cs="Calibri"/>
              </w:rPr>
              <w:t>Guided my team members for adopting a new work strategy which helped meet the organizational goals and targets</w:t>
            </w:r>
            <w:r>
              <w:rPr>
                <w:rFonts w:ascii="Calibri" w:hAnsi="Calibri" w:cs="Calibri"/>
              </w:rPr>
              <w:t>.</w:t>
            </w:r>
          </w:p>
          <w:p w:rsidR="00905C7E" w:rsidRPr="00E572D6" w:rsidRDefault="00774C39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Language Proficiency:</w:t>
            </w:r>
          </w:p>
          <w:p w:rsidR="00905C7E" w:rsidRPr="0056708E" w:rsidRDefault="00774C39" w:rsidP="00774C3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Read, write and converse fluently in English and Hindi.</w:t>
            </w:r>
          </w:p>
        </w:tc>
      </w:tr>
      <w:tr w:rsidR="00905C7E" w:rsidTr="00905C7E">
        <w:trPr>
          <w:trHeight w:val="1164"/>
        </w:trPr>
        <w:tc>
          <w:tcPr>
            <w:tcW w:w="719" w:type="dxa"/>
          </w:tcPr>
          <w:p w:rsidR="00905C7E" w:rsidRPr="0056708E" w:rsidRDefault="00905C7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:rsidR="00905C7E" w:rsidRPr="0056708E" w:rsidRDefault="00905C7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Pr="00590471" w:rsidRDefault="00905C7E" w:rsidP="00222466"/>
        </w:tc>
      </w:tr>
      <w:tr w:rsidR="00905C7E" w:rsidTr="00905C7E">
        <w:trPr>
          <w:trHeight w:val="543"/>
        </w:trPr>
        <w:tc>
          <w:tcPr>
            <w:tcW w:w="719" w:type="dxa"/>
          </w:tcPr>
          <w:p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410E73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 w:rsidRPr="00410E73">
              <w:rPr>
                <w:noProof/>
              </w:rPr>
            </w:r>
            <w:r w:rsidRPr="00410E73">
              <w:rPr>
                <w:noProof/>
              </w:rPr>
              <w:pict>
                <v:group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/a7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">
                  <v:shape id="Freeform: Shape 142" o:spid="_x0000_s1027" style="position:absolute;width:337185;height:333375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<v:stroke joinstyle="miter"/>
                    <v:formulas/>
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" o:spid="_x0000_s1028" type="#_x0000_t75" alt="GPS icon" style="position:absolute;left:91440;top:68580;width:151765;height:2025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<v:imagedata r:id="rId12" o:title="GPS icon"/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311" w:type="dxa"/>
            <w:vAlign w:val="center"/>
          </w:tcPr>
          <w:p w:rsidR="00905C7E" w:rsidRPr="00380FD1" w:rsidRDefault="00921EA2" w:rsidP="00380FD1">
            <w:pPr>
              <w:pStyle w:val="Information"/>
            </w:pPr>
            <w:r>
              <w:t>VILL POST SINDWAHA BLOCK MEHOUNI</w:t>
            </w:r>
          </w:p>
          <w:p w:rsidR="00905C7E" w:rsidRDefault="00921EA2" w:rsidP="00921EA2">
            <w:pPr>
              <w:pStyle w:val="Information"/>
            </w:pPr>
            <w:r>
              <w:t>TEH PALI DISS LALITPUR UTTAR PRADESH</w:t>
            </w:r>
          </w:p>
          <w:p w:rsidR="00921EA2" w:rsidRPr="00380FD1" w:rsidRDefault="00921EA2" w:rsidP="00921EA2">
            <w:pPr>
              <w:pStyle w:val="Information"/>
            </w:pPr>
            <w:r>
              <w:t xml:space="preserve">PIN- 284405 </w:t>
            </w: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183"/>
        </w:trPr>
        <w:tc>
          <w:tcPr>
            <w:tcW w:w="719" w:type="dxa"/>
          </w:tcPr>
          <w:p w:rsidR="00905C7E" w:rsidRPr="00376291" w:rsidRDefault="00905C7E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:rsidR="00905C7E" w:rsidRPr="00376291" w:rsidRDefault="00905C7E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624"/>
        </w:trPr>
        <w:tc>
          <w:tcPr>
            <w:tcW w:w="719" w:type="dxa"/>
          </w:tcPr>
          <w:p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410E73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 w:rsidRPr="00410E73">
              <w:rPr>
                <w:noProof/>
              </w:rPr>
            </w:r>
            <w:r w:rsidRPr="00410E73">
              <w:rPr>
                <w:noProof/>
              </w:rPr>
              <w:pict>
                <v:group id="Group 22" o:spid="_x0000_s1035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lZ99j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">
                  <v:shape id="Freeform: Shape 162" o:spid="_x0000_s1037" style="position:absolute;width:337820;height:337185;visibility:visible;v-text-anchor:middle" coordsize="2517880,2514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adj="0,,0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<v:stroke joinstyle="miter"/>
                    <v:formulas/>
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 id="Picture 28" o:spid="_x0000_s1036" type="#_x0000_t75" alt="Phone icon" style="position:absolute;left:83820;top:83820;width:164465;height:164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<v:imagedata r:id="rId13" o:title="Phone icon"/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311" w:type="dxa"/>
            <w:vAlign w:val="center"/>
          </w:tcPr>
          <w:p w:rsidR="00905C7E" w:rsidRDefault="00921EA2" w:rsidP="00921EA2">
            <w:pPr>
              <w:pStyle w:val="Information"/>
            </w:pPr>
            <w:r>
              <w:t>+91-9456632356</w:t>
            </w:r>
          </w:p>
          <w:p w:rsidR="00921EA2" w:rsidRPr="00380FD1" w:rsidRDefault="00921EA2" w:rsidP="00921EA2">
            <w:pPr>
              <w:pStyle w:val="Information"/>
            </w:pPr>
            <w:r>
              <w:t>+91-7007488046</w:t>
            </w: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183"/>
        </w:trPr>
        <w:tc>
          <w:tcPr>
            <w:tcW w:w="719" w:type="dxa"/>
          </w:tcPr>
          <w:p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633"/>
        </w:trPr>
        <w:tc>
          <w:tcPr>
            <w:tcW w:w="719" w:type="dxa"/>
          </w:tcPr>
          <w:p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410E73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 w:rsidRPr="00410E73">
              <w:rPr>
                <w:noProof/>
              </w:rPr>
            </w:r>
            <w:r w:rsidRPr="00410E73">
              <w:rPr>
                <w:noProof/>
              </w:rPr>
              <w:pict>
                <v:group id="Group 24" o:spid="_x0000_s1032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">
                  <v:shape id="Freeform: Shape 273" o:spid="_x0000_s1034" style="position:absolute;width:338455;height:346075;visibility:visible;v-text-anchor:middle" coordsize="2731203,27941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" adj="0,,0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<v:stroke joinstyle="miter"/>
                    <v:formulas/>
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 id="Picture 32" o:spid="_x0000_s1033" type="#_x0000_t75" alt="Email icon" style="position:absolute;left:83820;top:91440;width:164465;height:164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<v:imagedata r:id="rId14" o:title="Email icon"/>
                  </v:shape>
                  <w10:wrap type="none"/>
                  <w10:anchorlock/>
                </v:group>
              </w:pict>
            </w:r>
          </w:p>
        </w:tc>
        <w:tc>
          <w:tcPr>
            <w:tcW w:w="2311" w:type="dxa"/>
            <w:vAlign w:val="center"/>
          </w:tcPr>
          <w:p w:rsidR="00905C7E" w:rsidRPr="00380FD1" w:rsidRDefault="00295A2A" w:rsidP="00295A2A">
            <w:pPr>
              <w:pStyle w:val="Information"/>
            </w:pPr>
            <w:r>
              <w:t>Anshulkumarnayak88@gmail.com</w:t>
            </w: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174"/>
        </w:trPr>
        <w:tc>
          <w:tcPr>
            <w:tcW w:w="719" w:type="dxa"/>
          </w:tcPr>
          <w:p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633"/>
        </w:trPr>
        <w:tc>
          <w:tcPr>
            <w:tcW w:w="719" w:type="dxa"/>
          </w:tcPr>
          <w:p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905C7E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1" w:type="dxa"/>
            <w:vAlign w:val="center"/>
          </w:tcPr>
          <w:p w:rsidR="00905C7E" w:rsidRPr="00380FD1" w:rsidRDefault="00905C7E" w:rsidP="00921EA2">
            <w:pPr>
              <w:pStyle w:val="Information"/>
            </w:pPr>
          </w:p>
        </w:tc>
        <w:tc>
          <w:tcPr>
            <w:tcW w:w="423" w:type="dxa"/>
            <w:vMerge/>
          </w:tcPr>
          <w:p w:rsidR="00905C7E" w:rsidRDefault="00905C7E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2448"/>
        </w:trPr>
        <w:tc>
          <w:tcPr>
            <w:tcW w:w="719" w:type="dxa"/>
          </w:tcPr>
          <w:p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423" w:type="dxa"/>
          </w:tcPr>
          <w:p w:rsidR="00905C7E" w:rsidRDefault="00905C7E" w:rsidP="00222466"/>
        </w:tc>
        <w:tc>
          <w:tcPr>
            <w:tcW w:w="6602" w:type="dxa"/>
            <w:vMerge/>
          </w:tcPr>
          <w:p w:rsidR="00905C7E" w:rsidRDefault="00905C7E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905C7E">
      <w:headerReference w:type="default" r:id="rId15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0258" w:rsidRDefault="00A40258" w:rsidP="00590471">
      <w:r>
        <w:separator/>
      </w:r>
    </w:p>
  </w:endnote>
  <w:endnote w:type="continuationSeparator" w:id="1">
    <w:p w:rsidR="00A40258" w:rsidRDefault="00A40258" w:rsidP="005904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0258" w:rsidRDefault="00A40258" w:rsidP="00590471">
      <w:r>
        <w:separator/>
      </w:r>
    </w:p>
  </w:footnote>
  <w:footnote w:type="continuationSeparator" w:id="1">
    <w:p w:rsidR="00A40258" w:rsidRDefault="00A40258" w:rsidP="005904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471" w:rsidRDefault="00410E73" w:rsidP="00060042">
    <w:pPr>
      <w:pStyle w:val="BodyText"/>
    </w:pPr>
    <w:r>
      <w:rPr>
        <w:noProof/>
      </w:rPr>
      <w:pict>
        <v:group id="Group 26" o:spid="_x0000_s4097" style="position:absolute;margin-left:-126.7pt;margin-top:-36pt;width:682.4pt;height:830.55pt;z-index:251657216;mso-width-percent:1115;mso-width-percent:1115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YHlEpheULgaaBINDmWB5SKaGAiUTmWh8mxPKBURAMTicqxPEyO5aEcSwisXlCO5WFyLA8oldoG&#10;JsfyUI4lBF4VFIkmx/JQjiUEngaKRJNjeSjHEgJPA0WiybE8lGMJgaWBciwPk2N5KMcSAk8DRaLJ&#10;sTyUYwmBp4Ei0eRYHsqxhMDTQJFociwP5VhC4GmgSDQ5lodyLCFwNHgqxxICLwPhWJ4mx/JUjiUE&#10;ngYyOz9NjuWpHEsIPA1kdn6aHMtTOZYQeBqIn/g0OZanciwh8DQQP/Fp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">
          <v:group id="Group 14" o:spid="_x0000_s4106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<v:shape id="Freeform: Shape 10" o:spid="_x0000_s4108" style="position:absolute;width:40644;height:40105;rotation:180;flip:x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<v:fill color2="#9a4168 [2406]" o:opacity2="24248f" focusposition="1" focussize="" focus="100%" type="gradientRadial"/>
              <v:stroke joinstyle="miter"/>
              <v:formulas/>
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reeform: Shape 18" o:spid="_x0000_s4107" style="position:absolute;left:2909;top:4364;width:32264;height:31839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<v:stroke joinstyle="miter"/>
              <v:formulas/>
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</v:shape>
          </v:group>
          <v:rect id="Rectangle 4" o:spid="_x0000_s4105" style="position:absolute;left:9140;top:-2286;width:77267;height:262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<v:group id="Group 12" o:spid="_x0000_s4098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<v:shape id="Freeform: Shape 10" o:spid="_x0000_s4104" style="position:absolute;left:-27;top:5584;width:22055;height:19745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<v:fill opacity="11796f" color2="#9a4168 [2406]" o:opacity2="13107f" focusposition="1" focussize="" focus="100%" type="gradientRadial"/>
              <v:stroke joinstyle="miter"/>
              <v:formulas/>
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reeform: Shape 10" o:spid="_x0000_s4103" style="position:absolute;left:3918;top:8849;width:16843;height:15090;rotation:180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<v:fill opacity="22873f"/>
              <v:stroke joinstyle="round"/>
              <v:formulas/>
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reeform: Shape 10" o:spid="_x0000_s4102" style="position:absolute;left:12053;top:5196;width:7689;height:7590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<v:fill opacity="23644f"/>
              <v:stroke joinstyle="miter"/>
              <v:formulas/>
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reeform: Shape 10" o:spid="_x0000_s4101" style="position:absolute;left:-2182;top:13957;width:4497;height:4440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<v:fill opacity="20303f"/>
              <v:stroke joinstyle="miter"/>
              <v:formulas/>
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reeform: Shape 10" o:spid="_x0000_s4100" style="position:absolute;left:-26637;top:-52836;width:4498;height:4439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<v:fill opacity="23644f"/>
              <v:stroke joinstyle="miter"/>
              <v:formulas/>
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reeform: Shape 10" o:spid="_x0000_s4099" style="position:absolute;left:5966;top:4616;width:2809;height:2773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<v:fill opacity="14392f"/>
              <v:stroke joinstyle="miter"/>
              <v:formulas/>
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v:group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910B9E"/>
    <w:multiLevelType w:val="hybridMultilevel"/>
    <w:tmpl w:val="A3D46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embedSystemFonts/>
  <w:bordersDoNotSurroundHeader/>
  <w:bordersDoNotSurroundFooter/>
  <w:attachedTemplate r:id="rId1"/>
  <w:stylePaneFormatFilter w:val="5004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adjustLineHeightInTable/>
  </w:compat>
  <w:rsids>
    <w:rsidRoot w:val="00314880"/>
    <w:rsid w:val="000103E7"/>
    <w:rsid w:val="00060042"/>
    <w:rsid w:val="0008685D"/>
    <w:rsid w:val="000E1F89"/>
    <w:rsid w:val="00112FD7"/>
    <w:rsid w:val="00114725"/>
    <w:rsid w:val="00150ABD"/>
    <w:rsid w:val="00222466"/>
    <w:rsid w:val="00233A7A"/>
    <w:rsid w:val="00276026"/>
    <w:rsid w:val="00295A2A"/>
    <w:rsid w:val="002B4549"/>
    <w:rsid w:val="00310F17"/>
    <w:rsid w:val="00314880"/>
    <w:rsid w:val="003326CB"/>
    <w:rsid w:val="00376291"/>
    <w:rsid w:val="00380FD1"/>
    <w:rsid w:val="00383D02"/>
    <w:rsid w:val="00410E73"/>
    <w:rsid w:val="0042707A"/>
    <w:rsid w:val="004456D8"/>
    <w:rsid w:val="004E158A"/>
    <w:rsid w:val="00565C77"/>
    <w:rsid w:val="0056708E"/>
    <w:rsid w:val="005801E5"/>
    <w:rsid w:val="00590471"/>
    <w:rsid w:val="005D01FA"/>
    <w:rsid w:val="00621851"/>
    <w:rsid w:val="006D79A8"/>
    <w:rsid w:val="007575B6"/>
    <w:rsid w:val="00774C39"/>
    <w:rsid w:val="007F5B63"/>
    <w:rsid w:val="00803A0A"/>
    <w:rsid w:val="00834F74"/>
    <w:rsid w:val="00846CB9"/>
    <w:rsid w:val="008A1E6E"/>
    <w:rsid w:val="008C2CFC"/>
    <w:rsid w:val="00905C7E"/>
    <w:rsid w:val="00912DC8"/>
    <w:rsid w:val="00921EA2"/>
    <w:rsid w:val="009475DC"/>
    <w:rsid w:val="00967B93"/>
    <w:rsid w:val="009B6A60"/>
    <w:rsid w:val="00A31464"/>
    <w:rsid w:val="00A31B16"/>
    <w:rsid w:val="00A40258"/>
    <w:rsid w:val="00AA78C1"/>
    <w:rsid w:val="00AC6C7E"/>
    <w:rsid w:val="00B57AFA"/>
    <w:rsid w:val="00B6466C"/>
    <w:rsid w:val="00C14078"/>
    <w:rsid w:val="00CA1FA3"/>
    <w:rsid w:val="00CE1E3D"/>
    <w:rsid w:val="00D053FA"/>
    <w:rsid w:val="00E26AED"/>
    <w:rsid w:val="00E73AB8"/>
    <w:rsid w:val="00E90A60"/>
    <w:rsid w:val="00ED47F7"/>
    <w:rsid w:val="00EE7E09"/>
    <w:rsid w:val="00F0223C"/>
    <w:rsid w:val="00F3235D"/>
    <w:rsid w:val="00F878BD"/>
    <w:rsid w:val="00FC03FE"/>
    <w:rsid w:val="00FE74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9B6A60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sid w:val="00834F74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BodyText"/>
    <w:next w:val="Normal"/>
    <w:link w:val="TitleChar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B2606E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9B6A60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905C7E"/>
    <w:rPr>
      <w:rFonts w:cs="Calibri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E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New%20folder\tf0038313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362391E947743D2BE3FA57E7D7F4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5F641-7DB2-45DB-BBE0-824412B511D1}"/>
      </w:docPartPr>
      <w:docPartBody>
        <w:p w:rsidR="00861890" w:rsidRDefault="002D2B02">
          <w:pPr>
            <w:pStyle w:val="6362391E947743D2BE3FA57E7D7F49AA"/>
          </w:pPr>
          <w:r w:rsidRPr="00AC6C7E">
            <w:t>Experience</w:t>
          </w:r>
        </w:p>
      </w:docPartBody>
    </w:docPart>
    <w:docPart>
      <w:docPartPr>
        <w:name w:val="F147728FD776463C9904A6C691318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7D698-3858-4083-A0BE-AA55E6A64812}"/>
      </w:docPartPr>
      <w:docPartBody>
        <w:p w:rsidR="00861890" w:rsidRDefault="002D2B02">
          <w:pPr>
            <w:pStyle w:val="F147728FD776463C9904A6C69131886D"/>
          </w:pPr>
          <w:r w:rsidRPr="00AC6C7E">
            <w:t>Education</w:t>
          </w:r>
        </w:p>
      </w:docPartBody>
    </w:docPart>
    <w:docPart>
      <w:docPartPr>
        <w:name w:val="45A410058AE342C8B934E07E9A902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2EA95-7BD8-4CC7-8099-07E53A2EDDD4}"/>
      </w:docPartPr>
      <w:docPartBody>
        <w:p w:rsidR="00861890" w:rsidRDefault="002D2B02">
          <w:pPr>
            <w:pStyle w:val="45A410058AE342C8B934E07E9A902539"/>
          </w:pPr>
          <w:r w:rsidRPr="00AC6C7E">
            <w:t>Communication</w:t>
          </w:r>
        </w:p>
      </w:docPartBody>
    </w:docPart>
    <w:docPart>
      <w:docPartPr>
        <w:name w:val="DDEF1110106E4BAFA107939587650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A60C2-F096-4AD3-9411-629B79B4FCDC}"/>
      </w:docPartPr>
      <w:docPartBody>
        <w:p w:rsidR="00861890" w:rsidRDefault="002D2B02">
          <w:pPr>
            <w:pStyle w:val="DDEF1110106E4BAFA1079395876500DD"/>
          </w:pPr>
          <w:r w:rsidRPr="00AC6C7E">
            <w:t>Leadership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D2B02"/>
    <w:rsid w:val="002D2B02"/>
    <w:rsid w:val="00861890"/>
    <w:rsid w:val="00CB5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8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BF50013363E4D38907EE67D6FA544EF">
    <w:name w:val="BBF50013363E4D38907EE67D6FA544EF"/>
    <w:rsid w:val="00861890"/>
  </w:style>
  <w:style w:type="paragraph" w:customStyle="1" w:styleId="9D728449CE8C4D09B696BA51125B8A1A">
    <w:name w:val="9D728449CE8C4D09B696BA51125B8A1A"/>
    <w:rsid w:val="00861890"/>
  </w:style>
  <w:style w:type="paragraph" w:customStyle="1" w:styleId="6362391E947743D2BE3FA57E7D7F49AA">
    <w:name w:val="6362391E947743D2BE3FA57E7D7F49AA"/>
    <w:rsid w:val="00861890"/>
  </w:style>
  <w:style w:type="paragraph" w:customStyle="1" w:styleId="CE3760D7BD664E64B06199ACAECADB3F">
    <w:name w:val="CE3760D7BD664E64B06199ACAECADB3F"/>
    <w:rsid w:val="00861890"/>
  </w:style>
  <w:style w:type="paragraph" w:customStyle="1" w:styleId="C4FB710E595C43DEBAD5C53C366DDCFF">
    <w:name w:val="C4FB710E595C43DEBAD5C53C366DDCFF"/>
    <w:rsid w:val="00861890"/>
  </w:style>
  <w:style w:type="paragraph" w:customStyle="1" w:styleId="23597F6D568645C9B15AD233DB16509F">
    <w:name w:val="23597F6D568645C9B15AD233DB16509F"/>
    <w:rsid w:val="00861890"/>
  </w:style>
  <w:style w:type="paragraph" w:customStyle="1" w:styleId="5FFD06B99DC4469E9119DEB6EF743DB2">
    <w:name w:val="5FFD06B99DC4469E9119DEB6EF743DB2"/>
    <w:rsid w:val="00861890"/>
  </w:style>
  <w:style w:type="paragraph" w:customStyle="1" w:styleId="4F3E770773C34C9FBA5D32450FD00DBF">
    <w:name w:val="4F3E770773C34C9FBA5D32450FD00DBF"/>
    <w:rsid w:val="00861890"/>
  </w:style>
  <w:style w:type="paragraph" w:customStyle="1" w:styleId="A89A40802859445AAC89AF15ABFB4A35">
    <w:name w:val="A89A40802859445AAC89AF15ABFB4A35"/>
    <w:rsid w:val="00861890"/>
  </w:style>
  <w:style w:type="paragraph" w:customStyle="1" w:styleId="CB2998DD12284A7484ADC0A776B07EC9">
    <w:name w:val="CB2998DD12284A7484ADC0A776B07EC9"/>
    <w:rsid w:val="00861890"/>
  </w:style>
  <w:style w:type="paragraph" w:customStyle="1" w:styleId="929D6C6080754219BA6BCAD6D8673D77">
    <w:name w:val="929D6C6080754219BA6BCAD6D8673D77"/>
    <w:rsid w:val="00861890"/>
  </w:style>
  <w:style w:type="paragraph" w:customStyle="1" w:styleId="86874DC11F224BE08A9B38868E606CE5">
    <w:name w:val="86874DC11F224BE08A9B38868E606CE5"/>
    <w:rsid w:val="00861890"/>
  </w:style>
  <w:style w:type="paragraph" w:customStyle="1" w:styleId="C3FF3CCDAE0B40E48B5CBF15BA58B3B5">
    <w:name w:val="C3FF3CCDAE0B40E48B5CBF15BA58B3B5"/>
    <w:rsid w:val="00861890"/>
  </w:style>
  <w:style w:type="paragraph" w:customStyle="1" w:styleId="F019923ABF4C45D19DEC6AFCEC1F16D8">
    <w:name w:val="F019923ABF4C45D19DEC6AFCEC1F16D8"/>
    <w:rsid w:val="00861890"/>
  </w:style>
  <w:style w:type="paragraph" w:customStyle="1" w:styleId="0F124748196B4344B638C09869AB3CE4">
    <w:name w:val="0F124748196B4344B638C09869AB3CE4"/>
    <w:rsid w:val="00861890"/>
  </w:style>
  <w:style w:type="paragraph" w:customStyle="1" w:styleId="8B07928852384A5FBC3A72C7FB8F07F8">
    <w:name w:val="8B07928852384A5FBC3A72C7FB8F07F8"/>
    <w:rsid w:val="00861890"/>
  </w:style>
  <w:style w:type="paragraph" w:customStyle="1" w:styleId="CE3907EA33BE40CDB8BED137B4F34C1F">
    <w:name w:val="CE3907EA33BE40CDB8BED137B4F34C1F"/>
    <w:rsid w:val="00861890"/>
  </w:style>
  <w:style w:type="paragraph" w:customStyle="1" w:styleId="FFD4F6FE0FEE4CE8A455548403933234">
    <w:name w:val="FFD4F6FE0FEE4CE8A455548403933234"/>
    <w:rsid w:val="00861890"/>
  </w:style>
  <w:style w:type="paragraph" w:customStyle="1" w:styleId="E48610C47FA142A8976C9FC8F5A469FA">
    <w:name w:val="E48610C47FA142A8976C9FC8F5A469FA"/>
    <w:rsid w:val="00861890"/>
  </w:style>
  <w:style w:type="paragraph" w:customStyle="1" w:styleId="F147728FD776463C9904A6C69131886D">
    <w:name w:val="F147728FD776463C9904A6C69131886D"/>
    <w:rsid w:val="00861890"/>
  </w:style>
  <w:style w:type="paragraph" w:customStyle="1" w:styleId="5A74930E1A4C43CA8776752D2AEAC392">
    <w:name w:val="5A74930E1A4C43CA8776752D2AEAC392"/>
    <w:rsid w:val="00861890"/>
  </w:style>
  <w:style w:type="paragraph" w:customStyle="1" w:styleId="976A238883314BFBAA36D0BFC613953B">
    <w:name w:val="976A238883314BFBAA36D0BFC613953B"/>
    <w:rsid w:val="00861890"/>
  </w:style>
  <w:style w:type="paragraph" w:customStyle="1" w:styleId="0F5DFA5A60E94AA59B7E7F5E2C998381">
    <w:name w:val="0F5DFA5A60E94AA59B7E7F5E2C998381"/>
    <w:rsid w:val="00861890"/>
  </w:style>
  <w:style w:type="paragraph" w:customStyle="1" w:styleId="45A410058AE342C8B934E07E9A902539">
    <w:name w:val="45A410058AE342C8B934E07E9A902539"/>
    <w:rsid w:val="00861890"/>
  </w:style>
  <w:style w:type="paragraph" w:customStyle="1" w:styleId="4F2E335E53364CDBA5D861AEEE9812D1">
    <w:name w:val="4F2E335E53364CDBA5D861AEEE9812D1"/>
    <w:rsid w:val="00861890"/>
  </w:style>
  <w:style w:type="paragraph" w:customStyle="1" w:styleId="DDEF1110106E4BAFA1079395876500DD">
    <w:name w:val="DDEF1110106E4BAFA1079395876500DD"/>
    <w:rsid w:val="00861890"/>
  </w:style>
  <w:style w:type="paragraph" w:customStyle="1" w:styleId="599744485A1F4612859772F6E64B37F5">
    <w:name w:val="599744485A1F4612859772F6E64B37F5"/>
    <w:rsid w:val="00861890"/>
  </w:style>
  <w:style w:type="paragraph" w:customStyle="1" w:styleId="3EFAE3F3CCED4DC593B900146620BC02">
    <w:name w:val="3EFAE3F3CCED4DC593B900146620BC02"/>
    <w:rsid w:val="00861890"/>
  </w:style>
  <w:style w:type="paragraph" w:customStyle="1" w:styleId="FBE4291339244BB5B289F199058E376C">
    <w:name w:val="FBE4291339244BB5B289F199058E376C"/>
    <w:rsid w:val="00861890"/>
  </w:style>
  <w:style w:type="paragraph" w:customStyle="1" w:styleId="5AFD272030C9415585D0405DA7389A1D">
    <w:name w:val="5AFD272030C9415585D0405DA7389A1D"/>
    <w:rsid w:val="00861890"/>
  </w:style>
  <w:style w:type="paragraph" w:customStyle="1" w:styleId="5138E356BB69442D9247048FBD873C96">
    <w:name w:val="5138E356BB69442D9247048FBD873C96"/>
    <w:rsid w:val="00861890"/>
  </w:style>
  <w:style w:type="paragraph" w:customStyle="1" w:styleId="E3EA883E9137425AA9D9EFE5AAF323D7">
    <w:name w:val="E3EA883E9137425AA9D9EFE5AAF323D7"/>
    <w:rsid w:val="00861890"/>
  </w:style>
  <w:style w:type="paragraph" w:customStyle="1" w:styleId="63941B1D044C4237A629B41574165184">
    <w:name w:val="63941B1D044C4237A629B41574165184"/>
    <w:rsid w:val="00861890"/>
  </w:style>
  <w:style w:type="paragraph" w:customStyle="1" w:styleId="3DBA0306897E44F29BC66C35E91B60F6">
    <w:name w:val="3DBA0306897E44F29BC66C35E91B60F6"/>
    <w:rsid w:val="0086189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DC9EDE-A330-4129-A76F-29B3B646A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tf00383136</Template>
  <TotalTime>0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2020-05-14T10:12:00Z</dcterms:created>
  <dcterms:modified xsi:type="dcterms:W3CDTF">2020-05-14T16:31:00Z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