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8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9"/>
        <w:gridCol w:w="630"/>
        <w:gridCol w:w="2311"/>
        <w:gridCol w:w="423"/>
        <w:gridCol w:w="6602"/>
      </w:tblGrid>
      <w:tr w:rsidR="00905C7E" w:rsidTr="001E6807">
        <w:trPr>
          <w:trHeight w:val="2112"/>
        </w:trPr>
        <w:tc>
          <w:tcPr>
            <w:tcW w:w="3660" w:type="dxa"/>
            <w:gridSpan w:val="3"/>
            <w:vMerge w:val="restart"/>
            <w:tcBorders>
              <w:bottom w:val="nil"/>
            </w:tcBorders>
          </w:tcPr>
          <w:p w:rsidR="00905C7E" w:rsidRDefault="00295A2A" w:rsidP="004456D8">
            <w:pPr>
              <w:pStyle w:val="Information"/>
            </w:pPr>
            <w:r w:rsidRPr="00295A2A">
              <w:rPr>
                <w:noProof/>
              </w:rPr>
              <w:drawing>
                <wp:inline distT="0" distB="0" distL="0" distR="0">
                  <wp:extent cx="1866900" cy="2095072"/>
                  <wp:effectExtent l="19050" t="0" r="0" b="0"/>
                  <wp:docPr id="1" name="Picture 0" descr="IMG-2020051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514-WA000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617" cy="209587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905C7E" w:rsidRPr="0056708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6602" w:type="dxa"/>
            <w:tcBorders>
              <w:bottom w:val="nil"/>
            </w:tcBorders>
          </w:tcPr>
          <w:p w:rsidR="00905C7E" w:rsidRPr="00310F17" w:rsidRDefault="00921EA2" w:rsidP="00921EA2">
            <w:pPr>
              <w:pStyle w:val="Title"/>
            </w:pPr>
            <w:r>
              <w:t>Anshul Kumar Nayak</w:t>
            </w:r>
            <w:r w:rsidR="00905C7E" w:rsidRPr="00310F17">
              <w:br/>
            </w:r>
            <w:r>
              <w:t>S/O Sri Arvindra Nayak</w:t>
            </w:r>
          </w:p>
        </w:tc>
      </w:tr>
      <w:tr w:rsidR="00905C7E" w:rsidTr="00905C7E">
        <w:trPr>
          <w:trHeight w:val="1589"/>
        </w:trPr>
        <w:tc>
          <w:tcPr>
            <w:tcW w:w="3660" w:type="dxa"/>
            <w:gridSpan w:val="3"/>
            <w:vMerge/>
            <w:tcBorders>
              <w:bottom w:val="nil"/>
            </w:tcBorders>
          </w:tcPr>
          <w:p w:rsidR="00905C7E" w:rsidRDefault="00905C7E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6362391E947743D2BE3FA57E7D7F49AA"/>
              </w:placeholder>
              <w:temporary/>
              <w:showingPlcHdr/>
            </w:sdtPr>
            <w:sdtEndPr/>
            <w:sdtContent>
              <w:p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905C7E" w:rsidRPr="00740017" w:rsidRDefault="00921EA2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 years experience from 2016 to till now in MAHENDRA EDUCATION PRIVATE LIMTED BKD ROAD NEAR KUNJVIHARI COLONY JHANSI UP</w:t>
            </w:r>
          </w:p>
          <w:p w:rsidR="00233A7A" w:rsidRDefault="00233A7A" w:rsidP="00AC6C7E">
            <w:pPr>
              <w:pStyle w:val="Experience"/>
              <w:rPr>
                <w:rFonts w:ascii="Calibri" w:hAnsi="Calibri" w:cs="Calibri"/>
              </w:rPr>
            </w:pPr>
          </w:p>
          <w:p w:rsidR="00314880" w:rsidRDefault="00921EA2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POSTED FOR </w:t>
            </w:r>
            <w:r w:rsidR="00314880">
              <w:rPr>
                <w:rFonts w:ascii="Calibri" w:hAnsi="Calibri" w:cs="Calibri"/>
              </w:rPr>
              <w:t>SUBJECTS</w:t>
            </w:r>
          </w:p>
          <w:p w:rsidR="00905C7E" w:rsidRPr="00740017" w:rsidRDefault="00921EA2" w:rsidP="00314880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HISTORY</w:t>
            </w:r>
            <w:r w:rsidR="00905C7E" w:rsidRPr="00AA78C1">
              <w:rPr>
                <w:rStyle w:val="Strong"/>
                <w:rFonts w:ascii="Calibri" w:hAnsi="Calibri" w:cs="Calibri"/>
                <w:color w:val="8A434E" w:themeColor="accent4" w:themeShade="BF"/>
              </w:rPr>
              <w:t>•</w:t>
            </w:r>
            <w:r>
              <w:rPr>
                <w:rFonts w:ascii="Calibri" w:hAnsi="Calibri" w:cs="Calibri"/>
              </w:rPr>
              <w:t>GEOGRAPHY</w:t>
            </w:r>
            <w:r w:rsidR="00905C7E" w:rsidRPr="00AA78C1">
              <w:rPr>
                <w:rStyle w:val="Strong"/>
                <w:rFonts w:ascii="Calibri" w:hAnsi="Calibri" w:cs="Calibri"/>
                <w:color w:val="8A434E" w:themeColor="accent4" w:themeShade="BF"/>
              </w:rPr>
              <w:t>•</w:t>
            </w:r>
            <w:r>
              <w:rPr>
                <w:rFonts w:ascii="Calibri" w:hAnsi="Calibri" w:cs="Calibri"/>
              </w:rPr>
              <w:t>POLITY AND SCIENCE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F147728FD776463C9904A6C69131886D"/>
              </w:placeholder>
              <w:temporary/>
              <w:showingPlcHdr/>
            </w:sdtPr>
            <w:sdtEndPr/>
            <w:sdtContent>
              <w:p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905C7E" w:rsidRDefault="00314880" w:rsidP="00233A7A">
            <w:pPr>
              <w:pStyle w:val="SchoolName"/>
              <w:numPr>
                <w:ilvl w:val="0"/>
                <w:numId w:val="4"/>
              </w:numPr>
            </w:pPr>
            <w:r>
              <w:t>HIGH SCHOOL IN UTTAR PRADESH BOARD ALLAHABAD</w:t>
            </w:r>
          </w:p>
          <w:p w:rsidR="00314880" w:rsidRDefault="00314880" w:rsidP="00905C7E">
            <w:pPr>
              <w:pStyle w:val="SchoolName"/>
            </w:pPr>
          </w:p>
          <w:p w:rsidR="00314880" w:rsidRDefault="00314880" w:rsidP="00233A7A">
            <w:pPr>
              <w:pStyle w:val="SchoolName"/>
              <w:numPr>
                <w:ilvl w:val="0"/>
                <w:numId w:val="4"/>
              </w:numPr>
            </w:pPr>
            <w:r>
              <w:t>INTERMEDIATE IN UTTAR PRADESH BOARD ALLAHABAD</w:t>
            </w:r>
          </w:p>
          <w:p w:rsidR="00314880" w:rsidRDefault="00314880" w:rsidP="00905C7E">
            <w:pPr>
              <w:pStyle w:val="SchoolName"/>
            </w:pPr>
          </w:p>
          <w:p w:rsidR="00314880" w:rsidRDefault="00314880" w:rsidP="00233A7A">
            <w:pPr>
              <w:pStyle w:val="SchoolName"/>
              <w:numPr>
                <w:ilvl w:val="0"/>
                <w:numId w:val="4"/>
              </w:numPr>
            </w:pPr>
            <w:r>
              <w:t>B. TECH WITH COMPUTER SCIENCE</w:t>
            </w:r>
          </w:p>
          <w:p w:rsidR="00314880" w:rsidRPr="00740017" w:rsidRDefault="00314880" w:rsidP="00905C7E">
            <w:pPr>
              <w:pStyle w:val="SchoolName"/>
            </w:pPr>
          </w:p>
          <w:p w:rsidR="00905C7E" w:rsidRPr="00740017" w:rsidRDefault="00314880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advance study subjects History/ Polity/ Geography/ Science</w:t>
            </w:r>
            <w:bookmarkStart w:id="0" w:name="_GoBack"/>
            <w:bookmarkEnd w:id="0"/>
          </w:p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45A410058AE342C8B934E07E9A902539"/>
              </w:placeholder>
              <w:temporary/>
              <w:showingPlcHdr/>
            </w:sdtPr>
            <w:sdtEndPr/>
            <w:sdtContent>
              <w:p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Communication</w:t>
                </w:r>
              </w:p>
            </w:sdtContent>
          </w:sdt>
          <w:p w:rsidR="00774C39" w:rsidRPr="00905C7E" w:rsidRDefault="00774C39" w:rsidP="00905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Able to communicate effectively with a wide range of people, by showing interest and carefully listening to their needs.</w:t>
            </w:r>
          </w:p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DDEF1110106E4BAFA1079395876500DD"/>
              </w:placeholder>
              <w:temporary/>
              <w:showingPlcHdr/>
            </w:sdtPr>
            <w:sdtEndPr/>
            <w:sdtContent>
              <w:p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Leadership</w:t>
                </w:r>
              </w:p>
            </w:sdtContent>
          </w:sdt>
          <w:p w:rsidR="00905C7E" w:rsidRPr="00905C7E" w:rsidRDefault="00774C39" w:rsidP="00905C7E">
            <w:pPr>
              <w:rPr>
                <w:rFonts w:ascii="Calibri" w:hAnsi="Calibri" w:cs="Calibri"/>
              </w:rPr>
            </w:pPr>
            <w:r w:rsidRPr="00774C39">
              <w:rPr>
                <w:rFonts w:ascii="Calibri" w:hAnsi="Calibri" w:cs="Calibri"/>
              </w:rPr>
              <w:t>Guided my team members for adopting a new work strategy which helped meet the organizational goals and targets</w:t>
            </w:r>
            <w:r>
              <w:rPr>
                <w:rFonts w:ascii="Calibri" w:hAnsi="Calibri" w:cs="Calibri"/>
              </w:rPr>
              <w:t>.</w:t>
            </w:r>
          </w:p>
          <w:p w:rsidR="00905C7E" w:rsidRPr="00E572D6" w:rsidRDefault="00774C39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Language Proficiency:</w:t>
            </w:r>
          </w:p>
          <w:p w:rsidR="00905C7E" w:rsidRPr="0056708E" w:rsidRDefault="00774C39" w:rsidP="00774C3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Read, write and converse fluently in English and Hindi.</w:t>
            </w:r>
          </w:p>
        </w:tc>
      </w:tr>
      <w:tr w:rsidR="00905C7E" w:rsidTr="00905C7E">
        <w:trPr>
          <w:trHeight w:val="1164"/>
        </w:trPr>
        <w:tc>
          <w:tcPr>
            <w:tcW w:w="719" w:type="dxa"/>
          </w:tcPr>
          <w:p w:rsidR="00905C7E" w:rsidRPr="0056708E" w:rsidRDefault="00905C7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:rsidR="00905C7E" w:rsidRPr="0056708E" w:rsidRDefault="00905C7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Pr="00590471" w:rsidRDefault="00905C7E" w:rsidP="00222466"/>
        </w:tc>
      </w:tr>
      <w:tr w:rsidR="00905C7E" w:rsidTr="00905C7E">
        <w:trPr>
          <w:trHeight w:val="543"/>
        </w:trPr>
        <w:tc>
          <w:tcPr>
            <w:tcW w:w="719" w:type="dxa"/>
          </w:tcPr>
          <w:p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E72546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7185" cy="333375"/>
                      <wp:effectExtent l="0" t="0" r="0" b="0"/>
                      <wp:docPr id="8" name="Group 21" descr="gps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9" name="Freeform: Shape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lnTo>
                                        <a:pt x="1439383" y="259842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lnTo>
                                        <a:pt x="1646323" y="2520821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lnTo>
                                        <a:pt x="1460491" y="2486082"/>
                                      </a:ln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lnTo>
                                        <a:pt x="1550918" y="2472281"/>
                                      </a:ln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lnTo>
                                        <a:pt x="1731355" y="2470078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lnTo>
                                        <a:pt x="702387" y="2337759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lnTo>
                                        <a:pt x="2093409" y="2275234"/>
                                      </a:ln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lnTo>
                                        <a:pt x="460060" y="2262062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lnTo>
                                        <a:pt x="2099801" y="2237197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lnTo>
                                        <a:pt x="2120379" y="222297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lnTo>
                                        <a:pt x="382287" y="2175002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lnTo>
                                        <a:pt x="475386" y="2153526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lnTo>
                                        <a:pt x="2432850" y="1980247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lnTo>
                                        <a:pt x="2422850" y="1860918"/>
                                      </a:ln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lnTo>
                                        <a:pt x="2459780" y="1766202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lnTo>
                                        <a:pt x="2472460" y="1674043"/>
                                      </a:ln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6677" y="1589722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lnTo>
                                        <a:pt x="2585674" y="1533271"/>
                                      </a:ln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lnTo>
                                        <a:pt x="2577184" y="1425070"/>
                                      </a:ln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lnTo>
                                        <a:pt x="2597632" y="1404937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lnTo>
                                        <a:pt x="2606205" y="1395412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lnTo>
                                        <a:pt x="134151" y="887095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lnTo>
                                        <a:pt x="191618" y="750570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lnTo>
                                        <a:pt x="203047" y="667702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lnTo>
                                        <a:pt x="293536" y="518160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65169" y="382550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lnTo>
                                        <a:pt x="489348" y="316869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lnTo>
                                        <a:pt x="1137451" y="68937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lnTo>
                                        <a:pt x="1270324" y="40719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Picture 23" descr="GPS icon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226C99" id="Group 21" o:spid="_x0000_s1026" alt="gps icon" style="width:26.55pt;height:26.25pt;mso-position-horizontal-relative:char;mso-position-vertical-relative:line" coordsize="337185,333375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">
                      <v:shape id="Freeform: Shape 142" o:spid="_x0000_s1027" style="position:absolute;width:337185;height:333375;visibility:visible;mso-wrap-style:square;v-text-anchor:middle" coordsize="2647519,26125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">
                        <v:imagedata r:id="rId13" o:title="GPS icon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:rsidR="00905C7E" w:rsidRPr="00380FD1" w:rsidRDefault="00921EA2" w:rsidP="00380FD1">
            <w:pPr>
              <w:pStyle w:val="Information"/>
            </w:pPr>
            <w:r>
              <w:t>VILL POST SINDWAHA BLOCK MEHOUNI</w:t>
            </w:r>
          </w:p>
          <w:p w:rsidR="00905C7E" w:rsidRDefault="00921EA2" w:rsidP="00921EA2">
            <w:pPr>
              <w:pStyle w:val="Information"/>
            </w:pPr>
            <w:r>
              <w:t>TEH PALI DISS LALITPUR UTTAR PRADESH</w:t>
            </w:r>
          </w:p>
          <w:p w:rsidR="00921EA2" w:rsidRPr="00380FD1" w:rsidRDefault="00921EA2" w:rsidP="00921EA2">
            <w:pPr>
              <w:pStyle w:val="Information"/>
            </w:pPr>
            <w:r>
              <w:t xml:space="preserve">PIN- 284405 </w:t>
            </w: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183"/>
        </w:trPr>
        <w:tc>
          <w:tcPr>
            <w:tcW w:w="719" w:type="dxa"/>
          </w:tcPr>
          <w:p w:rsidR="00905C7E" w:rsidRPr="00376291" w:rsidRDefault="00905C7E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:rsidR="00905C7E" w:rsidRPr="00376291" w:rsidRDefault="00905C7E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624"/>
        </w:trPr>
        <w:tc>
          <w:tcPr>
            <w:tcW w:w="719" w:type="dxa"/>
          </w:tcPr>
          <w:p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E72546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7820" cy="337185"/>
                      <wp:effectExtent l="0" t="0" r="0" b="0"/>
                      <wp:docPr id="5" name="Group 22" descr="phone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6" name="Freeform: Shape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lnTo>
                                        <a:pt x="541973" y="2310765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lnTo>
                                        <a:pt x="261809" y="2061771"/>
                                      </a:ln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" name="Picture 28" descr="Phone icon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2728E5" id="Group 22" o:spid="_x0000_s1026" alt="phone icon" style="width:26.6pt;height:26.55pt;mso-position-horizontal-relative:char;mso-position-vertical-relative:line" coordsize="337820,337185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">
                      <v:shape id="Freeform: Shape 162" o:spid="_x0000_s1027" style="position:absolute;width:337820;height:337185;visibility:visible;mso-wrap-style:square;v-text-anchor:middle" coordsize="2517880,25146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&#13;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">
                        <v:imagedata r:id="rId15" o:title="Phone icon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:rsidR="00905C7E" w:rsidRDefault="00921EA2" w:rsidP="00921EA2">
            <w:pPr>
              <w:pStyle w:val="Information"/>
            </w:pPr>
            <w:r>
              <w:t>+91-9456632356</w:t>
            </w:r>
          </w:p>
          <w:p w:rsidR="00921EA2" w:rsidRPr="00380FD1" w:rsidRDefault="00921EA2" w:rsidP="00921EA2">
            <w:pPr>
              <w:pStyle w:val="Information"/>
            </w:pPr>
            <w:r>
              <w:t>+91-7007488046</w:t>
            </w: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183"/>
        </w:trPr>
        <w:tc>
          <w:tcPr>
            <w:tcW w:w="719" w:type="dxa"/>
          </w:tcPr>
          <w:p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633"/>
        </w:trPr>
        <w:tc>
          <w:tcPr>
            <w:tcW w:w="719" w:type="dxa"/>
          </w:tcPr>
          <w:p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E72546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8455" cy="346075"/>
                      <wp:effectExtent l="0" t="0" r="0" b="0"/>
                      <wp:docPr id="2" name="Group 24" descr="email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3" name="Freeform: Shape 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lnTo>
                                        <a:pt x="2444909" y="65143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lnTo>
                                        <a:pt x="2429260" y="494882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lnTo>
                                        <a:pt x="1596775" y="107215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32" descr="Email icon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7C78B7" id="Group 24" o:spid="_x0000_s1026" alt="email icon" style="width:26.65pt;height:27.25pt;mso-position-horizontal-relative:char;mso-position-vertical-relative:line" coordsize="338455,346075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">
                      <v:shape id="Freeform: Shape 273" o:spid="_x0000_s1027" style="position:absolute;width:338455;height:346075;visibility:visible;mso-wrap-style:square;v-text-anchor:middle" coordsize="2731203,279413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&#13;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">
                        <v:imagedata r:id="rId17" o:title="Email icon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:rsidR="00905C7E" w:rsidRPr="00380FD1" w:rsidRDefault="00295A2A" w:rsidP="00295A2A">
            <w:pPr>
              <w:pStyle w:val="Information"/>
            </w:pPr>
            <w:r>
              <w:t>Anshulkumarnayak88@gmail.com</w:t>
            </w: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174"/>
        </w:trPr>
        <w:tc>
          <w:tcPr>
            <w:tcW w:w="719" w:type="dxa"/>
          </w:tcPr>
          <w:p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633"/>
        </w:trPr>
        <w:tc>
          <w:tcPr>
            <w:tcW w:w="719" w:type="dxa"/>
          </w:tcPr>
          <w:p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905C7E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1" w:type="dxa"/>
            <w:vAlign w:val="center"/>
          </w:tcPr>
          <w:p w:rsidR="00905C7E" w:rsidRPr="00380FD1" w:rsidRDefault="00905C7E" w:rsidP="00921EA2">
            <w:pPr>
              <w:pStyle w:val="Information"/>
            </w:pPr>
          </w:p>
        </w:tc>
        <w:tc>
          <w:tcPr>
            <w:tcW w:w="423" w:type="dxa"/>
            <w:vMerge/>
          </w:tcPr>
          <w:p w:rsidR="00905C7E" w:rsidRDefault="00905C7E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2448"/>
        </w:trPr>
        <w:tc>
          <w:tcPr>
            <w:tcW w:w="719" w:type="dxa"/>
          </w:tcPr>
          <w:p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423" w:type="dxa"/>
          </w:tcPr>
          <w:p w:rsidR="00905C7E" w:rsidRDefault="00905C7E" w:rsidP="00222466"/>
        </w:tc>
        <w:tc>
          <w:tcPr>
            <w:tcW w:w="6602" w:type="dxa"/>
            <w:vMerge/>
          </w:tcPr>
          <w:p w:rsidR="00905C7E" w:rsidRDefault="00905C7E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905C7E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E75" w:rsidRDefault="001C5E75" w:rsidP="00590471">
      <w:r>
        <w:separator/>
      </w:r>
    </w:p>
  </w:endnote>
  <w:endnote w:type="continuationSeparator" w:id="0">
    <w:p w:rsidR="001C5E75" w:rsidRDefault="001C5E7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E75" w:rsidRDefault="001C5E75" w:rsidP="00590471">
      <w:r>
        <w:separator/>
      </w:r>
    </w:p>
  </w:footnote>
  <w:footnote w:type="continuationSeparator" w:id="0">
    <w:p w:rsidR="001C5E75" w:rsidRDefault="001C5E7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E72546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-1609090</wp:posOffset>
              </wp:positionH>
              <wp:positionV relativeFrom="paragraph">
                <wp:posOffset>-457200</wp:posOffset>
              </wp:positionV>
              <wp:extent cx="8666480" cy="10547985"/>
              <wp:effectExtent l="0" t="0" r="0" b="0"/>
              <wp:wrapNone/>
              <wp:docPr id="1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6480" cy="10547985"/>
                        <a:chOff x="0" y="-2286"/>
                        <a:chExt cx="86667" cy="105479"/>
                      </a:xfrm>
                    </wpg:grpSpPr>
                    <wpg:grpSp>
                      <wpg:cNvPr id="12" name="Group 14"/>
                      <wpg:cNvGrpSpPr>
                        <a:grpSpLocks/>
                      </wpg:cNvGrpSpPr>
                      <wpg:grpSpPr bwMode="auto">
                        <a:xfrm>
                          <a:off x="0" y="1981"/>
                          <a:ext cx="40640" cy="38195"/>
                          <a:chOff x="0" y="0"/>
                          <a:chExt cx="40644" cy="40105"/>
                        </a:xfrm>
                      </wpg:grpSpPr>
                      <wps:wsp>
                        <wps:cNvPr id="13" name="Freeform: Shape 10"/>
                        <wps:cNvSpPr>
                          <a:spLocks/>
                        </wps:cNvSpPr>
                        <wps:spPr bwMode="auto">
                          <a:xfrm rot="10800000" flipH="1">
                            <a:off x="0" y="0"/>
                            <a:ext cx="40644" cy="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lumOff val="0"/>
                                  <a:alpha val="37000"/>
                                </a:schemeClr>
                              </a:gs>
                            </a:gsLst>
                            <a:path path="rect">
                              <a:fillToRect l="100000" b="100000"/>
                            </a:path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Freeform: Shape 18"/>
                        <wps:cNvSpPr>
                          <a:spLocks/>
                        </wps:cNvSpPr>
                        <wps:spPr bwMode="auto">
                          <a:xfrm>
                            <a:off x="2909" y="4364"/>
                            <a:ext cx="32264" cy="3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3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lnTo>
                                  <a:pt x="1460491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1" y="2237197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79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6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15" name="Rectangle 4"/>
                      <wps:cNvSpPr>
                        <a:spLocks/>
                      </wps:cNvSpPr>
                      <wps:spPr bwMode="auto">
                        <a:xfrm>
                          <a:off x="9140" y="-2286"/>
                          <a:ext cx="77267" cy="262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16" name="Group 12"/>
                      <wpg:cNvGrpSpPr>
                        <a:grpSpLocks/>
                      </wpg:cNvGrpSpPr>
                      <wpg:grpSpPr bwMode="auto">
                        <a:xfrm>
                          <a:off x="27203" y="7696"/>
                          <a:ext cx="59464" cy="95497"/>
                          <a:chOff x="-26637" y="-52836"/>
                          <a:chExt cx="48666" cy="78166"/>
                        </a:xfrm>
                      </wpg:grpSpPr>
                      <wps:wsp>
                        <wps:cNvPr id="17" name="Freeform: Shape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-27" y="5584"/>
                            <a:ext cx="22055" cy="19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  <a:alpha val="17999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lumOff val="0"/>
                                  <a:alpha val="20000"/>
                                </a:schemeClr>
                              </a:gs>
                            </a:gsLst>
                            <a:path path="rect">
                              <a:fillToRect l="100000" b="100000"/>
                            </a:path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Freeform: Shape 10"/>
                        <wps:cNvSpPr>
                          <a:spLocks/>
                        </wps:cNvSpPr>
                        <wps:spPr bwMode="auto">
                          <a:xfrm rot="10800000">
                            <a:off x="3918" y="8849"/>
                            <a:ext cx="16843" cy="1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lumOff val="0"/>
                              <a:alpha val="34901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Freeform: Shape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12053" y="5196"/>
                            <a:ext cx="7689" cy="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100000"/>
                              <a:lumOff val="0"/>
                              <a:alpha val="36078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Freeform: Shape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-2182" y="13957"/>
                            <a:ext cx="4497" cy="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100000"/>
                              <a:lumOff val="0"/>
                              <a:alpha val="3098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Freeform: Shape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-26637" y="-52836"/>
                            <a:ext cx="4498" cy="4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100000"/>
                              <a:lumOff val="0"/>
                              <a:alpha val="36078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Freeform: Shape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5966" y="4616"/>
                            <a:ext cx="2809" cy="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100000"/>
                              <a:lumOff val="0"/>
                              <a:alpha val="2196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111500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6298CC" id="Group 26" o:spid="_x0000_s1026" style="position:absolute;margin-left:-126.7pt;margin-top:-36pt;width:682.4pt;height:830.55pt;z-index:251657216;mso-width-percent:1115;mso-width-percent:1115" coordorigin=",-2286" coordsize="86667,10547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">
              <v:group id="Group 14" o:spid="_x0000_s1027" style="position:absolute;top:1981;width:40640;height:38195" coordsize="40644,401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">
                <v:shape id="Freeform: Shape 10" o:spid="_x0000_s1028" style="position:absolute;width:40644;height:40105;rotation:180;flip:x;visibility:visible;mso-wrap-style:square;v-text-anchor:middle" coordsize="2647519,26125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>
                    <o:fill v:ext="view" type="gradientCenter"/>
                  </v:fill>
                  <v:stroke joinstyle="miter"/>
                  <v:path arrowok="t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/>
                </v:shape>
              </v:group>
              <v:rect id="Rectangle 4" o:spid="_x0000_s1030" style="position:absolute;left:9140;top:-2286;width:77267;height:262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" fillcolor="#9a4168 [2406]" stroked="f">
                <v:path arrowok="t"/>
              </v:rect>
              <v:group id="Group 12" o:spid="_x0000_s1031" style="position:absolute;left:27203;top:7696;width:59464;height:95497" coordorigin="-26637,-52836" coordsize="48666,7816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&#13;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5f" color2="#9a4168 [2406]" o:opacity2="13107f" focusposition="1" focussize="" focus="100%" type="gradientRadial">
                    <o:fill v:ext="view" type="gradientCenter"/>
                  </v:fill>
                  <v:stroke joinstyle="miter"/>
                  <v:path arrowok="t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910B9E"/>
    <w:multiLevelType w:val="hybridMultilevel"/>
    <w:tmpl w:val="A3D46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7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880"/>
    <w:rsid w:val="000103E7"/>
    <w:rsid w:val="00060042"/>
    <w:rsid w:val="0008685D"/>
    <w:rsid w:val="000E1F89"/>
    <w:rsid w:val="00112FD7"/>
    <w:rsid w:val="00114725"/>
    <w:rsid w:val="00150ABD"/>
    <w:rsid w:val="001C5E75"/>
    <w:rsid w:val="00222466"/>
    <w:rsid w:val="00233A7A"/>
    <w:rsid w:val="00276026"/>
    <w:rsid w:val="00295A2A"/>
    <w:rsid w:val="002B4549"/>
    <w:rsid w:val="00310F17"/>
    <w:rsid w:val="00314880"/>
    <w:rsid w:val="003326CB"/>
    <w:rsid w:val="00376291"/>
    <w:rsid w:val="00380FD1"/>
    <w:rsid w:val="00383D02"/>
    <w:rsid w:val="004456D8"/>
    <w:rsid w:val="004E158A"/>
    <w:rsid w:val="00565C77"/>
    <w:rsid w:val="0056708E"/>
    <w:rsid w:val="005801E5"/>
    <w:rsid w:val="00590471"/>
    <w:rsid w:val="005D01FA"/>
    <w:rsid w:val="00621851"/>
    <w:rsid w:val="006D79A8"/>
    <w:rsid w:val="007575B6"/>
    <w:rsid w:val="00774C39"/>
    <w:rsid w:val="007F5B63"/>
    <w:rsid w:val="00803A0A"/>
    <w:rsid w:val="00834F74"/>
    <w:rsid w:val="00846CB9"/>
    <w:rsid w:val="008A1E6E"/>
    <w:rsid w:val="008C2CFC"/>
    <w:rsid w:val="00905C7E"/>
    <w:rsid w:val="00912DC8"/>
    <w:rsid w:val="00921EA2"/>
    <w:rsid w:val="009475DC"/>
    <w:rsid w:val="00967B93"/>
    <w:rsid w:val="009B6A60"/>
    <w:rsid w:val="00A31464"/>
    <w:rsid w:val="00A31B16"/>
    <w:rsid w:val="00AA78C1"/>
    <w:rsid w:val="00AC6C7E"/>
    <w:rsid w:val="00B6466C"/>
    <w:rsid w:val="00C14078"/>
    <w:rsid w:val="00CA1FA3"/>
    <w:rsid w:val="00CE1E3D"/>
    <w:rsid w:val="00D053FA"/>
    <w:rsid w:val="00E26AED"/>
    <w:rsid w:val="00E72546"/>
    <w:rsid w:val="00E73AB8"/>
    <w:rsid w:val="00E90A60"/>
    <w:rsid w:val="00ED47F7"/>
    <w:rsid w:val="00EE7E09"/>
    <w:rsid w:val="00F0223C"/>
    <w:rsid w:val="00F3235D"/>
    <w:rsid w:val="00F878BD"/>
    <w:rsid w:val="00FC03FE"/>
    <w:rsid w:val="00FE74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9B6A60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sid w:val="00834F74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B2606E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9B6A60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905C7E"/>
    <w:rPr>
      <w:rFonts w:cs="Calibri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E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image" Target="media/image3.png" /><Relationship Id="rId18" Type="http://schemas.openxmlformats.org/officeDocument/2006/relationships/header" Target="header1.xml" /><Relationship Id="rId3" Type="http://schemas.openxmlformats.org/officeDocument/2006/relationships/customXml" Target="../customXml/item3.xml" /><Relationship Id="rId21" Type="http://schemas.openxmlformats.org/officeDocument/2006/relationships/theme" Target="theme/theme1.xml" /><Relationship Id="rId7" Type="http://schemas.openxmlformats.org/officeDocument/2006/relationships/settings" Target="settings.xml" /><Relationship Id="rId12" Type="http://schemas.openxmlformats.org/officeDocument/2006/relationships/image" Target="media/image2.png" /><Relationship Id="rId17" Type="http://schemas.openxmlformats.org/officeDocument/2006/relationships/image" Target="media/image7.png" /><Relationship Id="rId2" Type="http://schemas.openxmlformats.org/officeDocument/2006/relationships/customXml" Target="../customXml/item2.xml" /><Relationship Id="rId16" Type="http://schemas.openxmlformats.org/officeDocument/2006/relationships/image" Target="media/image6.png" /><Relationship Id="rId20" Type="http://schemas.openxmlformats.org/officeDocument/2006/relationships/glossaryDocument" Target="glossary/document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image" Target="media/image1.jpeg" /><Relationship Id="rId5" Type="http://schemas.openxmlformats.org/officeDocument/2006/relationships/numbering" Target="numbering.xml" /><Relationship Id="rId15" Type="http://schemas.openxmlformats.org/officeDocument/2006/relationships/image" Target="media/image5.png" /><Relationship Id="rId10" Type="http://schemas.openxmlformats.org/officeDocument/2006/relationships/endnotes" Target="endnotes.xml" /><Relationship Id="rId19" Type="http://schemas.openxmlformats.org/officeDocument/2006/relationships/fontTable" Target="fontTable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image" Target="media/image4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New%20folder\tf00383136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362391E947743D2BE3FA57E7D7F4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5F641-7DB2-45DB-BBE0-824412B511D1}"/>
      </w:docPartPr>
      <w:docPartBody>
        <w:p w:rsidR="00861890" w:rsidRDefault="002D2B02">
          <w:pPr>
            <w:pStyle w:val="6362391E947743D2BE3FA57E7D7F49AA"/>
          </w:pPr>
          <w:r w:rsidRPr="00AC6C7E">
            <w:t>Experience</w:t>
          </w:r>
        </w:p>
      </w:docPartBody>
    </w:docPart>
    <w:docPart>
      <w:docPartPr>
        <w:name w:val="F147728FD776463C9904A6C691318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7D698-3858-4083-A0BE-AA55E6A64812}"/>
      </w:docPartPr>
      <w:docPartBody>
        <w:p w:rsidR="00861890" w:rsidRDefault="002D2B02">
          <w:pPr>
            <w:pStyle w:val="F147728FD776463C9904A6C69131886D"/>
          </w:pPr>
          <w:r w:rsidRPr="00AC6C7E">
            <w:t>Education</w:t>
          </w:r>
        </w:p>
      </w:docPartBody>
    </w:docPart>
    <w:docPart>
      <w:docPartPr>
        <w:name w:val="45A410058AE342C8B934E07E9A902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2EA95-7BD8-4CC7-8099-07E53A2EDDD4}"/>
      </w:docPartPr>
      <w:docPartBody>
        <w:p w:rsidR="00861890" w:rsidRDefault="002D2B02">
          <w:pPr>
            <w:pStyle w:val="45A410058AE342C8B934E07E9A902539"/>
          </w:pPr>
          <w:r w:rsidRPr="00AC6C7E">
            <w:t>Communication</w:t>
          </w:r>
        </w:p>
      </w:docPartBody>
    </w:docPart>
    <w:docPart>
      <w:docPartPr>
        <w:name w:val="DDEF1110106E4BAFA107939587650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A60C2-F096-4AD3-9411-629B79B4FCDC}"/>
      </w:docPartPr>
      <w:docPartBody>
        <w:p w:rsidR="00861890" w:rsidRDefault="002D2B02">
          <w:pPr>
            <w:pStyle w:val="DDEF1110106E4BAFA1079395876500DD"/>
          </w:pPr>
          <w:r w:rsidRPr="00AC6C7E">
            <w:t>Leadership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D2B02"/>
    <w:rsid w:val="002D2B02"/>
    <w:rsid w:val="00861890"/>
    <w:rsid w:val="00AF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61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F50013363E4D38907EE67D6FA544EF">
    <w:name w:val="BBF50013363E4D38907EE67D6FA544EF"/>
    <w:rsid w:val="00861890"/>
  </w:style>
  <w:style w:type="paragraph" w:customStyle="1" w:styleId="9D728449CE8C4D09B696BA51125B8A1A">
    <w:name w:val="9D728449CE8C4D09B696BA51125B8A1A"/>
    <w:rsid w:val="00861890"/>
  </w:style>
  <w:style w:type="paragraph" w:customStyle="1" w:styleId="6362391E947743D2BE3FA57E7D7F49AA">
    <w:name w:val="6362391E947743D2BE3FA57E7D7F49AA"/>
    <w:rsid w:val="00861890"/>
  </w:style>
  <w:style w:type="paragraph" w:customStyle="1" w:styleId="CE3760D7BD664E64B06199ACAECADB3F">
    <w:name w:val="CE3760D7BD664E64B06199ACAECADB3F"/>
    <w:rsid w:val="00861890"/>
  </w:style>
  <w:style w:type="paragraph" w:customStyle="1" w:styleId="C4FB710E595C43DEBAD5C53C366DDCFF">
    <w:name w:val="C4FB710E595C43DEBAD5C53C366DDCFF"/>
    <w:rsid w:val="00861890"/>
  </w:style>
  <w:style w:type="paragraph" w:customStyle="1" w:styleId="23597F6D568645C9B15AD233DB16509F">
    <w:name w:val="23597F6D568645C9B15AD233DB16509F"/>
    <w:rsid w:val="00861890"/>
  </w:style>
  <w:style w:type="paragraph" w:customStyle="1" w:styleId="5FFD06B99DC4469E9119DEB6EF743DB2">
    <w:name w:val="5FFD06B99DC4469E9119DEB6EF743DB2"/>
    <w:rsid w:val="00861890"/>
  </w:style>
  <w:style w:type="paragraph" w:customStyle="1" w:styleId="4F3E770773C34C9FBA5D32450FD00DBF">
    <w:name w:val="4F3E770773C34C9FBA5D32450FD00DBF"/>
    <w:rsid w:val="00861890"/>
  </w:style>
  <w:style w:type="paragraph" w:customStyle="1" w:styleId="A89A40802859445AAC89AF15ABFB4A35">
    <w:name w:val="A89A40802859445AAC89AF15ABFB4A35"/>
    <w:rsid w:val="00861890"/>
  </w:style>
  <w:style w:type="paragraph" w:customStyle="1" w:styleId="CB2998DD12284A7484ADC0A776B07EC9">
    <w:name w:val="CB2998DD12284A7484ADC0A776B07EC9"/>
    <w:rsid w:val="00861890"/>
  </w:style>
  <w:style w:type="paragraph" w:customStyle="1" w:styleId="929D6C6080754219BA6BCAD6D8673D77">
    <w:name w:val="929D6C6080754219BA6BCAD6D8673D77"/>
    <w:rsid w:val="00861890"/>
  </w:style>
  <w:style w:type="paragraph" w:customStyle="1" w:styleId="86874DC11F224BE08A9B38868E606CE5">
    <w:name w:val="86874DC11F224BE08A9B38868E606CE5"/>
    <w:rsid w:val="00861890"/>
  </w:style>
  <w:style w:type="paragraph" w:customStyle="1" w:styleId="C3FF3CCDAE0B40E48B5CBF15BA58B3B5">
    <w:name w:val="C3FF3CCDAE0B40E48B5CBF15BA58B3B5"/>
    <w:rsid w:val="00861890"/>
  </w:style>
  <w:style w:type="paragraph" w:customStyle="1" w:styleId="F019923ABF4C45D19DEC6AFCEC1F16D8">
    <w:name w:val="F019923ABF4C45D19DEC6AFCEC1F16D8"/>
    <w:rsid w:val="00861890"/>
  </w:style>
  <w:style w:type="paragraph" w:customStyle="1" w:styleId="0F124748196B4344B638C09869AB3CE4">
    <w:name w:val="0F124748196B4344B638C09869AB3CE4"/>
    <w:rsid w:val="00861890"/>
  </w:style>
  <w:style w:type="paragraph" w:customStyle="1" w:styleId="8B07928852384A5FBC3A72C7FB8F07F8">
    <w:name w:val="8B07928852384A5FBC3A72C7FB8F07F8"/>
    <w:rsid w:val="00861890"/>
  </w:style>
  <w:style w:type="paragraph" w:customStyle="1" w:styleId="CE3907EA33BE40CDB8BED137B4F34C1F">
    <w:name w:val="CE3907EA33BE40CDB8BED137B4F34C1F"/>
    <w:rsid w:val="00861890"/>
  </w:style>
  <w:style w:type="paragraph" w:customStyle="1" w:styleId="FFD4F6FE0FEE4CE8A455548403933234">
    <w:name w:val="FFD4F6FE0FEE4CE8A455548403933234"/>
    <w:rsid w:val="00861890"/>
  </w:style>
  <w:style w:type="paragraph" w:customStyle="1" w:styleId="E48610C47FA142A8976C9FC8F5A469FA">
    <w:name w:val="E48610C47FA142A8976C9FC8F5A469FA"/>
    <w:rsid w:val="00861890"/>
  </w:style>
  <w:style w:type="paragraph" w:customStyle="1" w:styleId="F147728FD776463C9904A6C69131886D">
    <w:name w:val="F147728FD776463C9904A6C69131886D"/>
    <w:rsid w:val="00861890"/>
  </w:style>
  <w:style w:type="paragraph" w:customStyle="1" w:styleId="5A74930E1A4C43CA8776752D2AEAC392">
    <w:name w:val="5A74930E1A4C43CA8776752D2AEAC392"/>
    <w:rsid w:val="00861890"/>
  </w:style>
  <w:style w:type="paragraph" w:customStyle="1" w:styleId="976A238883314BFBAA36D0BFC613953B">
    <w:name w:val="976A238883314BFBAA36D0BFC613953B"/>
    <w:rsid w:val="00861890"/>
  </w:style>
  <w:style w:type="paragraph" w:customStyle="1" w:styleId="0F5DFA5A60E94AA59B7E7F5E2C998381">
    <w:name w:val="0F5DFA5A60E94AA59B7E7F5E2C998381"/>
    <w:rsid w:val="00861890"/>
  </w:style>
  <w:style w:type="paragraph" w:customStyle="1" w:styleId="45A410058AE342C8B934E07E9A902539">
    <w:name w:val="45A410058AE342C8B934E07E9A902539"/>
    <w:rsid w:val="00861890"/>
  </w:style>
  <w:style w:type="paragraph" w:customStyle="1" w:styleId="4F2E335E53364CDBA5D861AEEE9812D1">
    <w:name w:val="4F2E335E53364CDBA5D861AEEE9812D1"/>
    <w:rsid w:val="00861890"/>
  </w:style>
  <w:style w:type="paragraph" w:customStyle="1" w:styleId="DDEF1110106E4BAFA1079395876500DD">
    <w:name w:val="DDEF1110106E4BAFA1079395876500DD"/>
    <w:rsid w:val="00861890"/>
  </w:style>
  <w:style w:type="paragraph" w:customStyle="1" w:styleId="599744485A1F4612859772F6E64B37F5">
    <w:name w:val="599744485A1F4612859772F6E64B37F5"/>
    <w:rsid w:val="00861890"/>
  </w:style>
  <w:style w:type="paragraph" w:customStyle="1" w:styleId="3EFAE3F3CCED4DC593B900146620BC02">
    <w:name w:val="3EFAE3F3CCED4DC593B900146620BC02"/>
    <w:rsid w:val="00861890"/>
  </w:style>
  <w:style w:type="paragraph" w:customStyle="1" w:styleId="FBE4291339244BB5B289F199058E376C">
    <w:name w:val="FBE4291339244BB5B289F199058E376C"/>
    <w:rsid w:val="00861890"/>
  </w:style>
  <w:style w:type="paragraph" w:customStyle="1" w:styleId="5AFD272030C9415585D0405DA7389A1D">
    <w:name w:val="5AFD272030C9415585D0405DA7389A1D"/>
    <w:rsid w:val="00861890"/>
  </w:style>
  <w:style w:type="paragraph" w:customStyle="1" w:styleId="5138E356BB69442D9247048FBD873C96">
    <w:name w:val="5138E356BB69442D9247048FBD873C96"/>
    <w:rsid w:val="00861890"/>
  </w:style>
  <w:style w:type="paragraph" w:customStyle="1" w:styleId="E3EA883E9137425AA9D9EFE5AAF323D7">
    <w:name w:val="E3EA883E9137425AA9D9EFE5AAF323D7"/>
    <w:rsid w:val="00861890"/>
  </w:style>
  <w:style w:type="paragraph" w:customStyle="1" w:styleId="63941B1D044C4237A629B41574165184">
    <w:name w:val="63941B1D044C4237A629B41574165184"/>
    <w:rsid w:val="00861890"/>
  </w:style>
  <w:style w:type="paragraph" w:customStyle="1" w:styleId="3DBA0306897E44F29BC66C35E91B60F6">
    <w:name w:val="3DBA0306897E44F29BC66C35E91B60F6"/>
    <w:rsid w:val="008618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4.xml><?xml version="1.0" encoding="utf-8"?>
<ds:datastoreItem xmlns:ds="http://schemas.openxmlformats.org/officeDocument/2006/customXml" ds:itemID="{6FD84FC5-BA97-B444-B87C-F010E6286EF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tf00383136.dotx</Template>
  <TotalTime>0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2020-05-14T15:56:00Z</dcterms:created>
  <dcterms:modified xsi:type="dcterms:W3CDTF">2020-05-14T15:56:00Z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